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60D" w:rsidRPr="00AA44E9" w:rsidRDefault="00A5360D" w:rsidP="00AA44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A44E9">
        <w:rPr>
          <w:rFonts w:ascii="Times New Roman" w:hAnsi="Times New Roman"/>
          <w:sz w:val="24"/>
          <w:szCs w:val="24"/>
        </w:rPr>
        <w:t xml:space="preserve">Принято на заседании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AA44E9">
        <w:rPr>
          <w:rFonts w:ascii="Times New Roman" w:hAnsi="Times New Roman"/>
          <w:sz w:val="24"/>
          <w:szCs w:val="24"/>
        </w:rPr>
        <w:t>УТВЕРЖДАЮ</w:t>
      </w:r>
    </w:p>
    <w:p w:rsidR="00A5360D" w:rsidRPr="00AA44E9" w:rsidRDefault="00A5360D" w:rsidP="00AA44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                   Директор школы             </w:t>
      </w:r>
    </w:p>
    <w:p w:rsidR="00A5360D" w:rsidRPr="00176F1B" w:rsidRDefault="00A5360D" w:rsidP="00AA44E9">
      <w:pPr>
        <w:tabs>
          <w:tab w:val="left" w:pos="637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A44E9">
        <w:rPr>
          <w:rFonts w:ascii="Times New Roman" w:hAnsi="Times New Roman"/>
          <w:sz w:val="24"/>
          <w:szCs w:val="24"/>
        </w:rPr>
        <w:t xml:space="preserve">протокол №___от _______                                   </w:t>
      </w:r>
      <w:r w:rsidRPr="00AA44E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Pr="00AA44E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  <w:lang w:val="tt-RU"/>
        </w:rPr>
        <w:t>Х.Х.Байрамова</w:t>
      </w:r>
    </w:p>
    <w:p w:rsidR="00A5360D" w:rsidRPr="00AA44E9" w:rsidRDefault="00A5360D" w:rsidP="00AA44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Приказ №      от </w:t>
      </w:r>
      <w:r w:rsidRPr="00AA44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 w:rsidR="00A5360D" w:rsidRPr="00AA44E9" w:rsidRDefault="00A5360D" w:rsidP="00AA44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360D" w:rsidRDefault="00A5360D" w:rsidP="00AA44E9">
      <w:pPr>
        <w:pStyle w:val="section1"/>
        <w:spacing w:before="0" w:after="0"/>
        <w:jc w:val="center"/>
        <w:rPr>
          <w:b/>
          <w:bCs/>
          <w:sz w:val="24"/>
          <w:szCs w:val="24"/>
          <w:lang w:val="tt-RU"/>
        </w:rPr>
      </w:pPr>
      <w:r w:rsidRPr="00AA44E9">
        <w:rPr>
          <w:b/>
          <w:bCs/>
          <w:sz w:val="24"/>
          <w:szCs w:val="24"/>
        </w:rPr>
        <w:t xml:space="preserve">ПОЛОЖЕНИЕ </w:t>
      </w:r>
    </w:p>
    <w:p w:rsidR="00A5360D" w:rsidRPr="00AA44E9" w:rsidRDefault="00A5360D" w:rsidP="00AA44E9">
      <w:pPr>
        <w:pStyle w:val="section1"/>
        <w:spacing w:before="0" w:after="0"/>
        <w:jc w:val="center"/>
        <w:rPr>
          <w:b/>
          <w:sz w:val="24"/>
          <w:szCs w:val="24"/>
        </w:rPr>
      </w:pPr>
      <w:r w:rsidRPr="00176F1B">
        <w:rPr>
          <w:b/>
          <w:bCs/>
          <w:sz w:val="28"/>
          <w:szCs w:val="28"/>
        </w:rPr>
        <w:t xml:space="preserve"> </w:t>
      </w:r>
      <w:r w:rsidRPr="00176F1B">
        <w:rPr>
          <w:b/>
          <w:sz w:val="28"/>
          <w:szCs w:val="28"/>
        </w:rPr>
        <w:t>о методическом объединении классных руководителей</w:t>
      </w:r>
    </w:p>
    <w:p w:rsidR="00A5360D" w:rsidRPr="00AA44E9" w:rsidRDefault="00A5360D" w:rsidP="00AA44E9">
      <w:pPr>
        <w:pStyle w:val="section1"/>
        <w:spacing w:before="0" w:after="0"/>
        <w:jc w:val="center"/>
        <w:rPr>
          <w:sz w:val="24"/>
          <w:szCs w:val="24"/>
        </w:rPr>
      </w:pPr>
      <w:r w:rsidRPr="00AA44E9">
        <w:rPr>
          <w:b/>
          <w:bCs/>
          <w:sz w:val="24"/>
          <w:szCs w:val="24"/>
        </w:rPr>
        <w:t xml:space="preserve">  </w:t>
      </w:r>
      <w:r w:rsidRPr="00AA44E9">
        <w:rPr>
          <w:sz w:val="24"/>
          <w:szCs w:val="24"/>
        </w:rPr>
        <w:t>в муниципальном бюджетном общеобразовательном учреждении</w:t>
      </w:r>
    </w:p>
    <w:p w:rsidR="00A5360D" w:rsidRPr="00AA44E9" w:rsidRDefault="00A5360D" w:rsidP="00AA44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Большетиганс</w:t>
      </w:r>
      <w:r w:rsidRPr="00AA44E9">
        <w:rPr>
          <w:rFonts w:ascii="Times New Roman" w:hAnsi="Times New Roman"/>
          <w:sz w:val="24"/>
          <w:szCs w:val="24"/>
        </w:rPr>
        <w:t>кой средней  общеобразовательной  школе Ал</w:t>
      </w:r>
      <w:r>
        <w:rPr>
          <w:rFonts w:ascii="Times New Roman" w:hAnsi="Times New Roman"/>
          <w:sz w:val="24"/>
          <w:szCs w:val="24"/>
        </w:rPr>
        <w:t>е</w:t>
      </w:r>
      <w:r w:rsidRPr="00AA44E9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</w:t>
      </w:r>
      <w:r w:rsidRPr="00AA44E9">
        <w:rPr>
          <w:rFonts w:ascii="Times New Roman" w:hAnsi="Times New Roman"/>
          <w:sz w:val="24"/>
          <w:szCs w:val="24"/>
        </w:rPr>
        <w:t>еевского МР РТ</w:t>
      </w:r>
    </w:p>
    <w:p w:rsidR="00A5360D" w:rsidRPr="00AA44E9" w:rsidRDefault="00A5360D" w:rsidP="00AA44E9">
      <w:pPr>
        <w:pStyle w:val="section1"/>
        <w:spacing w:before="0" w:after="0"/>
        <w:rPr>
          <w:sz w:val="24"/>
          <w:szCs w:val="24"/>
        </w:rPr>
      </w:pPr>
    </w:p>
    <w:p w:rsidR="00A5360D" w:rsidRPr="00AA44E9" w:rsidRDefault="00A5360D" w:rsidP="00AA44E9">
      <w:pPr>
        <w:pStyle w:val="NormalWeb"/>
        <w:spacing w:before="0" w:after="0"/>
        <w:ind w:firstLine="851"/>
        <w:jc w:val="both"/>
        <w:rPr>
          <w:b/>
          <w:sz w:val="24"/>
          <w:szCs w:val="24"/>
        </w:rPr>
      </w:pPr>
      <w:r w:rsidRPr="00AA44E9">
        <w:rPr>
          <w:b/>
          <w:sz w:val="24"/>
          <w:szCs w:val="24"/>
        </w:rPr>
        <w:t>1. Общие положения.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1.1 Методическое объединение классных руководителей — структурное подразделение внутришкольной системы управления воспитательным процессом, координирующее научно-методическую, методическую и организационную работу классных руководителей кла</w:t>
      </w:r>
      <w:r>
        <w:rPr>
          <w:color w:val="000000"/>
          <w:sz w:val="24"/>
          <w:szCs w:val="24"/>
        </w:rPr>
        <w:t>ссов разных возрастных ступеней</w:t>
      </w:r>
      <w:r w:rsidRPr="00AA44E9">
        <w:rPr>
          <w:color w:val="000000"/>
          <w:sz w:val="24"/>
          <w:szCs w:val="24"/>
        </w:rPr>
        <w:t>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1.2 Методическое объединение в своей деятельности руководствуется следующими нормативно-правовыми документами:</w:t>
      </w:r>
    </w:p>
    <w:p w:rsidR="00A5360D" w:rsidRPr="00AA44E9" w:rsidRDefault="00A5360D" w:rsidP="00AA44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>Закон об образовании</w:t>
      </w:r>
      <w:r>
        <w:rPr>
          <w:rFonts w:ascii="Times New Roman" w:hAnsi="Times New Roman"/>
          <w:sz w:val="24"/>
          <w:szCs w:val="24"/>
          <w:lang w:val="tt-RU"/>
        </w:rPr>
        <w:t xml:space="preserve"> в</w:t>
      </w:r>
      <w:r w:rsidRPr="00AA44E9">
        <w:rPr>
          <w:rFonts w:ascii="Times New Roman" w:hAnsi="Times New Roman"/>
          <w:sz w:val="24"/>
          <w:szCs w:val="24"/>
        </w:rPr>
        <w:t xml:space="preserve"> Российской Федерации; </w:t>
      </w:r>
    </w:p>
    <w:p w:rsidR="00A5360D" w:rsidRPr="00AA44E9" w:rsidRDefault="00A5360D" w:rsidP="00AA44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 xml:space="preserve">Конвенция о правах ребенка; </w:t>
      </w:r>
    </w:p>
    <w:p w:rsidR="00A5360D" w:rsidRPr="00AA44E9" w:rsidRDefault="00A5360D" w:rsidP="00AA44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 xml:space="preserve">Конституция и законы Российской Федерации; </w:t>
      </w:r>
    </w:p>
    <w:p w:rsidR="00A5360D" w:rsidRPr="00AA44E9" w:rsidRDefault="00A5360D" w:rsidP="00AA44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 xml:space="preserve">Устав школы, приказы, распоряжения директора школы; </w:t>
      </w:r>
    </w:p>
    <w:p w:rsidR="00A5360D" w:rsidRPr="00AA44E9" w:rsidRDefault="00A5360D" w:rsidP="00AA44E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>Правилами и нормами охраны труда, техники безопасности и  противопожарной защиты.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1.3 Срок действия МО не ограничен, количественный персональный состав связан с изменениями в педагогическом коллективе.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1.4 Методическое объединение классных руководителей свою деятельность осуществляет в тесном контакте и подотчетно главному коллективному органу педагогического самоуправления - Педагогическому совету .</w:t>
      </w:r>
    </w:p>
    <w:p w:rsidR="00A5360D" w:rsidRPr="00AA44E9" w:rsidRDefault="00A5360D" w:rsidP="00AA44E9">
      <w:pPr>
        <w:pStyle w:val="NormalWeb"/>
        <w:shd w:val="clear" w:color="auto" w:fill="FFFFFF"/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>1.5 Методическая работа МО классных руководителей  выстраивается в соответствии со следующими принципами:</w:t>
      </w:r>
    </w:p>
    <w:p w:rsidR="00A5360D" w:rsidRPr="00AA44E9" w:rsidRDefault="00A5360D" w:rsidP="00AA44E9">
      <w:pPr>
        <w:pStyle w:val="NormalWeb"/>
        <w:numPr>
          <w:ilvl w:val="0"/>
          <w:numId w:val="11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>научности - т.е. поиск и разработки учителей должны иметь глубокую методологическую основу;</w:t>
      </w:r>
    </w:p>
    <w:p w:rsidR="00A5360D" w:rsidRPr="00AA44E9" w:rsidRDefault="00A5360D" w:rsidP="00AA44E9">
      <w:pPr>
        <w:pStyle w:val="NormalWeb"/>
        <w:numPr>
          <w:ilvl w:val="0"/>
          <w:numId w:val="11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>антропологизма – основой содержания образования является человек, развитие его способностей, умений, ценностных отношений гармонии и культуры мира;</w:t>
      </w:r>
    </w:p>
    <w:p w:rsidR="00A5360D" w:rsidRPr="00AA44E9" w:rsidRDefault="00A5360D" w:rsidP="00AA44E9">
      <w:pPr>
        <w:pStyle w:val="NormalWeb"/>
        <w:numPr>
          <w:ilvl w:val="0"/>
          <w:numId w:val="11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>системности, которая предполагает необходимость планирования и реализации всех ступеней научной и практической разработки проблемы: диагностика и проблемный анализ качества образовательного процесса – осмысление теоретических основ образовательной проблемы – разработка методического инструмента ее решения – внедрение его в образовательную практику – подготовка методологических рекомендаций – презентация;</w:t>
      </w:r>
    </w:p>
    <w:p w:rsidR="00A5360D" w:rsidRPr="00AA44E9" w:rsidRDefault="00A5360D" w:rsidP="00AA44E9">
      <w:pPr>
        <w:pStyle w:val="NormalWeb"/>
        <w:numPr>
          <w:ilvl w:val="0"/>
          <w:numId w:val="11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>актуальности и востребованности, т.е. направленности на профессионально значимые проблемы, касающиеся содержания и организации воспитательной работы и т. д.</w:t>
      </w:r>
    </w:p>
    <w:p w:rsidR="00A5360D" w:rsidRPr="00AA44E9" w:rsidRDefault="00A5360D" w:rsidP="00AA44E9">
      <w:pPr>
        <w:pStyle w:val="NormalWeb"/>
        <w:spacing w:before="0" w:after="0"/>
        <w:ind w:left="851"/>
        <w:jc w:val="both"/>
        <w:rPr>
          <w:b/>
          <w:sz w:val="24"/>
          <w:szCs w:val="24"/>
        </w:rPr>
      </w:pPr>
      <w:r w:rsidRPr="00AA44E9">
        <w:rPr>
          <w:b/>
          <w:sz w:val="24"/>
          <w:szCs w:val="24"/>
        </w:rPr>
        <w:t>2. Цели и задачи деятельности методического объединения классных руководителей.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 xml:space="preserve">2.1 Методическое объединение классных руководителей - это объединение классных руководителей </w:t>
      </w:r>
      <w:r w:rsidRPr="00AA44E9">
        <w:rPr>
          <w:color w:val="000000"/>
          <w:sz w:val="24"/>
          <w:szCs w:val="24"/>
          <w:lang w:val="en-US"/>
        </w:rPr>
        <w:t>I</w:t>
      </w:r>
      <w:r w:rsidRPr="00AA44E9">
        <w:rPr>
          <w:color w:val="000000"/>
          <w:sz w:val="24"/>
          <w:szCs w:val="24"/>
        </w:rPr>
        <w:t xml:space="preserve">, </w:t>
      </w:r>
      <w:r w:rsidRPr="00AA44E9">
        <w:rPr>
          <w:color w:val="000000"/>
          <w:sz w:val="24"/>
          <w:szCs w:val="24"/>
          <w:lang w:val="en-US"/>
        </w:rPr>
        <w:t>II</w:t>
      </w:r>
      <w:r w:rsidRPr="00AA44E9">
        <w:rPr>
          <w:color w:val="000000"/>
          <w:sz w:val="24"/>
          <w:szCs w:val="24"/>
        </w:rPr>
        <w:t xml:space="preserve"> и </w:t>
      </w:r>
      <w:r w:rsidRPr="00AA44E9">
        <w:rPr>
          <w:color w:val="000000"/>
          <w:sz w:val="24"/>
          <w:szCs w:val="24"/>
          <w:lang w:val="en-US"/>
        </w:rPr>
        <w:t>III</w:t>
      </w:r>
      <w:r w:rsidRPr="00AA44E9">
        <w:rPr>
          <w:color w:val="000000"/>
          <w:sz w:val="24"/>
          <w:szCs w:val="24"/>
        </w:rPr>
        <w:t xml:space="preserve"> ступеней образования, создаваемое с цель</w:t>
      </w:r>
      <w:r>
        <w:rPr>
          <w:color w:val="000000"/>
          <w:sz w:val="24"/>
          <w:szCs w:val="24"/>
        </w:rPr>
        <w:t>ю</w:t>
      </w:r>
      <w:r w:rsidRPr="00AA44E9">
        <w:rPr>
          <w:color w:val="000000"/>
          <w:sz w:val="24"/>
          <w:szCs w:val="24"/>
        </w:rPr>
        <w:t xml:space="preserve">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2.2</w:t>
      </w:r>
      <w:r w:rsidRPr="00AA44E9">
        <w:rPr>
          <w:b/>
          <w:color w:val="000000"/>
          <w:sz w:val="24"/>
          <w:szCs w:val="24"/>
        </w:rPr>
        <w:t xml:space="preserve"> </w:t>
      </w:r>
      <w:r w:rsidRPr="00AA44E9">
        <w:rPr>
          <w:color w:val="000000"/>
          <w:sz w:val="24"/>
          <w:szCs w:val="24"/>
        </w:rPr>
        <w:t>Задачи деятельности методического объединения классных руководителей:</w:t>
      </w:r>
    </w:p>
    <w:p w:rsidR="00A5360D" w:rsidRPr="00AA44E9" w:rsidRDefault="00A5360D" w:rsidP="00AA44E9">
      <w:pPr>
        <w:pStyle w:val="NormalWeb"/>
        <w:numPr>
          <w:ilvl w:val="0"/>
          <w:numId w:val="14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воспитания;</w:t>
      </w:r>
    </w:p>
    <w:p w:rsidR="00A5360D" w:rsidRPr="00AA44E9" w:rsidRDefault="00A5360D" w:rsidP="00AA44E9">
      <w:pPr>
        <w:pStyle w:val="NormalWeb"/>
        <w:numPr>
          <w:ilvl w:val="0"/>
          <w:numId w:val="14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организация программно-методического сопровождения организации воспитательной работы в классе, способствующей совершенствованию и повышению эффективности воспитательной работы в школе;</w:t>
      </w:r>
    </w:p>
    <w:p w:rsidR="00A5360D" w:rsidRPr="00AA44E9" w:rsidRDefault="00A5360D" w:rsidP="00AA44E9">
      <w:pPr>
        <w:pStyle w:val="NormalWeb"/>
        <w:numPr>
          <w:ilvl w:val="0"/>
          <w:numId w:val="14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обеспечение выполнения единых, принципиальных подходов к воспитанию учащихся;</w:t>
      </w:r>
    </w:p>
    <w:p w:rsidR="00A5360D" w:rsidRPr="00AA44E9" w:rsidRDefault="00A5360D" w:rsidP="00AA44E9">
      <w:pPr>
        <w:pStyle w:val="NormalWeb"/>
        <w:numPr>
          <w:ilvl w:val="0"/>
          <w:numId w:val="14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информирование о нормативно-правовой базе, регулирующей работу классных руководителей;</w:t>
      </w:r>
    </w:p>
    <w:p w:rsidR="00A5360D" w:rsidRPr="00AA44E9" w:rsidRDefault="00A5360D" w:rsidP="00AA44E9">
      <w:pPr>
        <w:pStyle w:val="NormalWeb"/>
        <w:numPr>
          <w:ilvl w:val="0"/>
          <w:numId w:val="14"/>
        </w:numPr>
        <w:tabs>
          <w:tab w:val="left" w:pos="284"/>
        </w:tabs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формирование мотивационной сферы педагогов в целях совершенствования профессиональной компетентности;</w:t>
      </w:r>
    </w:p>
    <w:p w:rsidR="00A5360D" w:rsidRPr="00AA44E9" w:rsidRDefault="00A5360D" w:rsidP="00AA44E9">
      <w:pPr>
        <w:pStyle w:val="NormalWeb"/>
        <w:numPr>
          <w:ilvl w:val="0"/>
          <w:numId w:val="14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обобщение, систематизация и распространение передового педагогического опыта;</w:t>
      </w:r>
    </w:p>
    <w:p w:rsidR="00A5360D" w:rsidRPr="00AA44E9" w:rsidRDefault="00A5360D" w:rsidP="00AA44E9">
      <w:pPr>
        <w:pStyle w:val="NormalWeb"/>
        <w:numPr>
          <w:ilvl w:val="0"/>
          <w:numId w:val="14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вооружение классных руководителей современными воспитательными технологиями и знанием современных форм и методов работы;</w:t>
      </w:r>
    </w:p>
    <w:p w:rsidR="00A5360D" w:rsidRPr="00AA44E9" w:rsidRDefault="00A5360D" w:rsidP="00AA44E9">
      <w:pPr>
        <w:pStyle w:val="NormalWeb"/>
        <w:numPr>
          <w:ilvl w:val="0"/>
          <w:numId w:val="14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A5360D" w:rsidRPr="00AA44E9" w:rsidRDefault="00A5360D" w:rsidP="00AA44E9">
      <w:pPr>
        <w:pStyle w:val="NormalWeb"/>
        <w:numPr>
          <w:ilvl w:val="0"/>
          <w:numId w:val="14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оценивание работы членов объединения при расчете стимулирующей части оплаты труда, ходатайство перед администрацией школы о поощрении лучших классных руководителей.</w:t>
      </w:r>
    </w:p>
    <w:p w:rsidR="00A5360D" w:rsidRPr="00AA44E9" w:rsidRDefault="00A5360D" w:rsidP="00AA44E9">
      <w:pPr>
        <w:pStyle w:val="NormalWeb"/>
        <w:spacing w:before="0" w:after="0"/>
        <w:ind w:firstLine="851"/>
        <w:jc w:val="both"/>
        <w:rPr>
          <w:b/>
          <w:sz w:val="24"/>
          <w:szCs w:val="24"/>
        </w:rPr>
      </w:pPr>
      <w:r w:rsidRPr="00AA44E9">
        <w:rPr>
          <w:b/>
          <w:sz w:val="24"/>
          <w:szCs w:val="24"/>
        </w:rPr>
        <w:t xml:space="preserve">3. Функции методического объединения классных руководителей. 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3.1</w:t>
      </w:r>
      <w:r w:rsidRPr="00AA44E9">
        <w:rPr>
          <w:b/>
          <w:color w:val="000000"/>
          <w:sz w:val="24"/>
          <w:szCs w:val="24"/>
        </w:rPr>
        <w:t xml:space="preserve"> Аналитико-прогностическая функция</w:t>
      </w:r>
      <w:r w:rsidRPr="00AA44E9">
        <w:rPr>
          <w:color w:val="000000"/>
          <w:sz w:val="24"/>
          <w:szCs w:val="24"/>
        </w:rPr>
        <w:t>, выражающаяся в осуществлении анализа качества оказания воспитательных услуг, разработке методик (техник) и инструментария, выявления результативности и прогнозирования, а также их дальнейшего содержания по направлениям воспитательной работы:</w:t>
      </w:r>
    </w:p>
    <w:p w:rsidR="00A5360D" w:rsidRPr="00AA44E9" w:rsidRDefault="00A5360D" w:rsidP="00AA44E9">
      <w:pPr>
        <w:pStyle w:val="NormalWeb"/>
        <w:numPr>
          <w:ilvl w:val="1"/>
          <w:numId w:val="1"/>
        </w:numPr>
        <w:tabs>
          <w:tab w:val="clear" w:pos="1800"/>
          <w:tab w:val="num" w:pos="709"/>
        </w:tabs>
        <w:spacing w:before="0" w:after="0"/>
        <w:ind w:left="709" w:hanging="425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состояние воспитания в процессе обучения;</w:t>
      </w:r>
    </w:p>
    <w:p w:rsidR="00A5360D" w:rsidRPr="00AA44E9" w:rsidRDefault="00A5360D" w:rsidP="00AA44E9">
      <w:pPr>
        <w:pStyle w:val="NormalWeb"/>
        <w:numPr>
          <w:ilvl w:val="1"/>
          <w:numId w:val="1"/>
        </w:numPr>
        <w:tabs>
          <w:tab w:val="clear" w:pos="1800"/>
          <w:tab w:val="num" w:pos="709"/>
        </w:tabs>
        <w:spacing w:before="0" w:after="0"/>
        <w:ind w:left="709" w:hanging="425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создание дополнительного пространства для самореализации личности во внеурочное время;</w:t>
      </w:r>
    </w:p>
    <w:p w:rsidR="00A5360D" w:rsidRPr="00AA44E9" w:rsidRDefault="00A5360D" w:rsidP="00AA44E9">
      <w:pPr>
        <w:pStyle w:val="NormalWeb"/>
        <w:numPr>
          <w:ilvl w:val="1"/>
          <w:numId w:val="1"/>
        </w:numPr>
        <w:tabs>
          <w:tab w:val="clear" w:pos="1800"/>
          <w:tab w:val="num" w:pos="709"/>
        </w:tabs>
        <w:spacing w:before="0" w:after="0"/>
        <w:ind w:left="709" w:hanging="425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научно-методическое обеспечение воспитательного процесса;</w:t>
      </w:r>
    </w:p>
    <w:p w:rsidR="00A5360D" w:rsidRPr="00AA44E9" w:rsidRDefault="00A5360D" w:rsidP="00AA44E9">
      <w:pPr>
        <w:pStyle w:val="NormalWeb"/>
        <w:numPr>
          <w:ilvl w:val="1"/>
          <w:numId w:val="1"/>
        </w:numPr>
        <w:tabs>
          <w:tab w:val="clear" w:pos="1800"/>
          <w:tab w:val="num" w:pos="709"/>
        </w:tabs>
        <w:spacing w:before="0" w:after="0"/>
        <w:ind w:left="709" w:hanging="425"/>
        <w:jc w:val="both"/>
        <w:rPr>
          <w:sz w:val="24"/>
          <w:szCs w:val="24"/>
        </w:rPr>
      </w:pPr>
      <w:r w:rsidRPr="00AA44E9">
        <w:rPr>
          <w:sz w:val="24"/>
          <w:szCs w:val="24"/>
        </w:rPr>
        <w:t>участие в подготовке к процедуре аттестации педагогов;</w:t>
      </w:r>
    </w:p>
    <w:p w:rsidR="00A5360D" w:rsidRPr="00AA44E9" w:rsidRDefault="00A5360D" w:rsidP="00AA44E9">
      <w:pPr>
        <w:pStyle w:val="NormalWeb"/>
        <w:numPr>
          <w:ilvl w:val="1"/>
          <w:numId w:val="1"/>
        </w:numPr>
        <w:tabs>
          <w:tab w:val="clear" w:pos="1800"/>
          <w:tab w:val="num" w:pos="709"/>
        </w:tabs>
        <w:spacing w:before="0" w:after="0"/>
        <w:ind w:left="709" w:hanging="425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формирование воспитательной системы общеобразовательного учреждения;</w:t>
      </w:r>
    </w:p>
    <w:p w:rsidR="00A5360D" w:rsidRPr="00AA44E9" w:rsidRDefault="00A5360D" w:rsidP="00AA44E9">
      <w:pPr>
        <w:pStyle w:val="NormalWeb"/>
        <w:numPr>
          <w:ilvl w:val="1"/>
          <w:numId w:val="1"/>
        </w:numPr>
        <w:tabs>
          <w:tab w:val="clear" w:pos="1800"/>
          <w:tab w:val="num" w:pos="709"/>
        </w:tabs>
        <w:spacing w:before="0" w:after="0"/>
        <w:ind w:left="709" w:hanging="425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организация социально-профилактической работы;</w:t>
      </w:r>
    </w:p>
    <w:p w:rsidR="00A5360D" w:rsidRPr="00AA44E9" w:rsidRDefault="00A5360D" w:rsidP="00AA44E9">
      <w:pPr>
        <w:pStyle w:val="NormalWeb"/>
        <w:numPr>
          <w:ilvl w:val="1"/>
          <w:numId w:val="1"/>
        </w:numPr>
        <w:tabs>
          <w:tab w:val="clear" w:pos="1800"/>
          <w:tab w:val="num" w:pos="709"/>
        </w:tabs>
        <w:spacing w:before="0" w:after="0"/>
        <w:ind w:left="709" w:hanging="425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вынесение на рассмотрение администрацией школы инициатив по выбору приоритетных направлений развития воспитательной системы школы;</w:t>
      </w:r>
    </w:p>
    <w:p w:rsidR="00A5360D" w:rsidRPr="00AA44E9" w:rsidRDefault="00A5360D" w:rsidP="00AA44E9">
      <w:pPr>
        <w:pStyle w:val="NormalWeb"/>
        <w:numPr>
          <w:ilvl w:val="1"/>
          <w:numId w:val="1"/>
        </w:numPr>
        <w:tabs>
          <w:tab w:val="clear" w:pos="1800"/>
          <w:tab w:val="num" w:pos="709"/>
        </w:tabs>
        <w:spacing w:before="0" w:after="0"/>
        <w:ind w:left="709" w:hanging="425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мониторинг уровня воспитанности учащихся;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3.2</w:t>
      </w:r>
      <w:r w:rsidRPr="00AA44E9">
        <w:rPr>
          <w:b/>
          <w:color w:val="000000"/>
          <w:sz w:val="24"/>
          <w:szCs w:val="24"/>
        </w:rPr>
        <w:t xml:space="preserve"> Организационно-координирующая функция</w:t>
      </w:r>
      <w:r w:rsidRPr="00AA44E9">
        <w:rPr>
          <w:color w:val="000000"/>
          <w:sz w:val="24"/>
          <w:szCs w:val="24"/>
        </w:rPr>
        <w:t>, выражающаяся в планировании и организации работы МО классных руководителей:</w:t>
      </w:r>
    </w:p>
    <w:p w:rsidR="00A5360D" w:rsidRPr="00AA44E9" w:rsidRDefault="00A5360D" w:rsidP="00AA44E9">
      <w:pPr>
        <w:pStyle w:val="NormalWeb"/>
        <w:numPr>
          <w:ilvl w:val="0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разработка и утверждение планов воспитательной работы, циклограмм деятельности педагогов, программ индивидуального развития;</w:t>
      </w:r>
    </w:p>
    <w:p w:rsidR="00A5360D" w:rsidRPr="00AA44E9" w:rsidRDefault="00A5360D" w:rsidP="00AA44E9">
      <w:pPr>
        <w:pStyle w:val="NormalWeb"/>
        <w:numPr>
          <w:ilvl w:val="0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разработка методического сопровождения воспитательного процесса;</w:t>
      </w:r>
    </w:p>
    <w:p w:rsidR="00A5360D" w:rsidRPr="00AA44E9" w:rsidRDefault="00A5360D" w:rsidP="00AA44E9">
      <w:pPr>
        <w:pStyle w:val="NormalWeb"/>
        <w:numPr>
          <w:ilvl w:val="0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вынесение на рассмотрение администрацией школы вопросов по распределению классного руководства между учителями школы;</w:t>
      </w:r>
    </w:p>
    <w:p w:rsidR="00A5360D" w:rsidRPr="00AA44E9" w:rsidRDefault="00A5360D" w:rsidP="00AA44E9">
      <w:pPr>
        <w:pStyle w:val="NormalWeb"/>
        <w:numPr>
          <w:ilvl w:val="0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определение и утверждение тематики работы творческих групп классных руководителей;</w:t>
      </w:r>
    </w:p>
    <w:p w:rsidR="00A5360D" w:rsidRPr="00AA44E9" w:rsidRDefault="00A5360D" w:rsidP="00AA44E9">
      <w:pPr>
        <w:pStyle w:val="NormalWeb"/>
        <w:numPr>
          <w:ilvl w:val="0"/>
          <w:numId w:val="2"/>
        </w:numPr>
        <w:spacing w:before="0" w:after="0"/>
        <w:ind w:left="714" w:hanging="357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координации воспитательной деятельности классных руководителей и организации их взаимодействия.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 xml:space="preserve">3.3 </w:t>
      </w:r>
      <w:r w:rsidRPr="00AA44E9">
        <w:rPr>
          <w:b/>
          <w:color w:val="000000"/>
          <w:sz w:val="24"/>
          <w:szCs w:val="24"/>
        </w:rPr>
        <w:t>Информационная функция</w:t>
      </w:r>
      <w:r w:rsidRPr="00AA44E9">
        <w:rPr>
          <w:color w:val="000000"/>
          <w:sz w:val="24"/>
          <w:szCs w:val="24"/>
        </w:rPr>
        <w:t>, выражающаяся в информировании педагогических работников образовательного учреждения по вопросам:</w:t>
      </w:r>
    </w:p>
    <w:p w:rsidR="00A5360D" w:rsidRPr="00AA44E9" w:rsidRDefault="00A5360D" w:rsidP="00AA44E9">
      <w:pPr>
        <w:pStyle w:val="NormalWeb"/>
        <w:numPr>
          <w:ilvl w:val="0"/>
          <w:numId w:val="3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нормативного сопровождения деятельности классного руководителя;</w:t>
      </w:r>
    </w:p>
    <w:p w:rsidR="00A5360D" w:rsidRPr="00AA44E9" w:rsidRDefault="00A5360D" w:rsidP="00AA44E9">
      <w:pPr>
        <w:pStyle w:val="NormalWeb"/>
        <w:numPr>
          <w:ilvl w:val="0"/>
          <w:numId w:val="3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методического сопровождения деятельности классного руководителя;</w:t>
      </w:r>
    </w:p>
    <w:p w:rsidR="00A5360D" w:rsidRPr="00AA44E9" w:rsidRDefault="00A5360D" w:rsidP="00AA44E9">
      <w:pPr>
        <w:pStyle w:val="NormalWeb"/>
        <w:numPr>
          <w:ilvl w:val="0"/>
          <w:numId w:val="3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информация о передовом педагогическом опыте в области воспитания;</w:t>
      </w:r>
    </w:p>
    <w:p w:rsidR="00A5360D" w:rsidRPr="00AA44E9" w:rsidRDefault="00A5360D" w:rsidP="00AA44E9">
      <w:pPr>
        <w:pStyle w:val="NormalWeb"/>
        <w:numPr>
          <w:ilvl w:val="0"/>
          <w:numId w:val="3"/>
        </w:numPr>
        <w:spacing w:before="0" w:after="0"/>
        <w:ind w:left="714" w:hanging="357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проведения и участия во внеурочных школьных и внешкольных мероприятиях.</w:t>
      </w:r>
    </w:p>
    <w:p w:rsidR="00A5360D" w:rsidRPr="00AA44E9" w:rsidRDefault="00A5360D" w:rsidP="00AA44E9">
      <w:pPr>
        <w:pStyle w:val="NormalWeb"/>
        <w:numPr>
          <w:ilvl w:val="1"/>
          <w:numId w:val="4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 xml:space="preserve"> </w:t>
      </w:r>
      <w:r w:rsidRPr="00AA44E9">
        <w:rPr>
          <w:b/>
          <w:color w:val="000000"/>
          <w:sz w:val="24"/>
          <w:szCs w:val="24"/>
        </w:rPr>
        <w:t>Методическая функция</w:t>
      </w:r>
      <w:r w:rsidRPr="00AA44E9">
        <w:rPr>
          <w:color w:val="000000"/>
          <w:sz w:val="24"/>
          <w:szCs w:val="24"/>
        </w:rPr>
        <w:t>, выражающаяся в создании организационно-педагогических условий для совершенствования профессиональной компетентности членов МО:</w:t>
      </w:r>
    </w:p>
    <w:p w:rsidR="00A5360D" w:rsidRPr="00AA44E9" w:rsidRDefault="00A5360D" w:rsidP="00AA44E9">
      <w:pPr>
        <w:pStyle w:val="NormalWeb"/>
        <w:numPr>
          <w:ilvl w:val="0"/>
          <w:numId w:val="5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создание условий для непрерывного образования педагогов;</w:t>
      </w:r>
    </w:p>
    <w:p w:rsidR="00A5360D" w:rsidRPr="00AA44E9" w:rsidRDefault="00A5360D" w:rsidP="00AA44E9">
      <w:pPr>
        <w:pStyle w:val="NormalWeb"/>
        <w:numPr>
          <w:ilvl w:val="0"/>
          <w:numId w:val="5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оказание адресной методической помощи (групповые и индивидуальные консультации, наставничество);</w:t>
      </w:r>
    </w:p>
    <w:p w:rsidR="00A5360D" w:rsidRPr="00AA44E9" w:rsidRDefault="00A5360D" w:rsidP="00AA44E9">
      <w:pPr>
        <w:pStyle w:val="NormalWeb"/>
        <w:numPr>
          <w:ilvl w:val="0"/>
          <w:numId w:val="5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организация методических выставок по проблемам воспитания;</w:t>
      </w:r>
    </w:p>
    <w:p w:rsidR="00A5360D" w:rsidRPr="00AA44E9" w:rsidRDefault="00A5360D" w:rsidP="00AA44E9">
      <w:pPr>
        <w:pStyle w:val="NormalWeb"/>
        <w:numPr>
          <w:ilvl w:val="0"/>
          <w:numId w:val="5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разработка методических рекомендаций по приоритетным направлениям работы;</w:t>
      </w:r>
    </w:p>
    <w:p w:rsidR="00A5360D" w:rsidRPr="00AA44E9" w:rsidRDefault="00A5360D" w:rsidP="00AA44E9">
      <w:pPr>
        <w:pStyle w:val="NormalWeb"/>
        <w:numPr>
          <w:ilvl w:val="0"/>
          <w:numId w:val="5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подготовка творческих отчетов, мастер-классов, педагогических марафонов, педагогических чтений, семинаров;</w:t>
      </w:r>
    </w:p>
    <w:p w:rsidR="00A5360D" w:rsidRPr="00AA44E9" w:rsidRDefault="00A5360D" w:rsidP="00AA44E9">
      <w:pPr>
        <w:pStyle w:val="NormalWeb"/>
        <w:numPr>
          <w:ilvl w:val="0"/>
          <w:numId w:val="5"/>
        </w:numPr>
        <w:spacing w:before="0" w:after="0"/>
        <w:ind w:left="714" w:hanging="357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 xml:space="preserve">координация работы методического объединения с вышестоящими </w:t>
      </w:r>
      <w:r w:rsidRPr="00AA44E9">
        <w:rPr>
          <w:color w:val="000000"/>
          <w:sz w:val="24"/>
          <w:szCs w:val="24"/>
        </w:rPr>
        <w:br/>
        <w:t>методическими службами.</w:t>
      </w:r>
    </w:p>
    <w:p w:rsidR="00A5360D" w:rsidRPr="00AA44E9" w:rsidRDefault="00A5360D" w:rsidP="00AA44E9">
      <w:pPr>
        <w:pStyle w:val="NormalWeb"/>
        <w:spacing w:before="0" w:after="0"/>
        <w:ind w:left="851"/>
        <w:jc w:val="both"/>
        <w:rPr>
          <w:b/>
          <w:sz w:val="24"/>
          <w:szCs w:val="24"/>
        </w:rPr>
      </w:pPr>
      <w:r w:rsidRPr="00AA44E9">
        <w:rPr>
          <w:b/>
          <w:sz w:val="24"/>
          <w:szCs w:val="24"/>
        </w:rPr>
        <w:t>4.Структура методического объединения классных руководителей.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>4.1 В состав методического объединения входят:</w:t>
      </w:r>
    </w:p>
    <w:p w:rsidR="00A5360D" w:rsidRPr="00AA44E9" w:rsidRDefault="00A5360D" w:rsidP="00AA44E9">
      <w:pPr>
        <w:pStyle w:val="NormalWeb"/>
        <w:numPr>
          <w:ilvl w:val="0"/>
          <w:numId w:val="13"/>
        </w:numPr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 xml:space="preserve">классные руководители </w:t>
      </w:r>
      <w:r w:rsidRPr="00AA44E9">
        <w:rPr>
          <w:sz w:val="24"/>
          <w:szCs w:val="24"/>
          <w:lang w:val="en-US"/>
        </w:rPr>
        <w:t>I</w:t>
      </w:r>
      <w:r w:rsidRPr="00AA44E9">
        <w:rPr>
          <w:sz w:val="24"/>
          <w:szCs w:val="24"/>
        </w:rPr>
        <w:t xml:space="preserve"> ступени учащихся (1-4 классы);</w:t>
      </w:r>
    </w:p>
    <w:p w:rsidR="00A5360D" w:rsidRPr="00AA44E9" w:rsidRDefault="00A5360D" w:rsidP="00AA44E9">
      <w:pPr>
        <w:pStyle w:val="NormalWeb"/>
        <w:numPr>
          <w:ilvl w:val="0"/>
          <w:numId w:val="13"/>
        </w:numPr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 xml:space="preserve">классные руководители </w:t>
      </w:r>
      <w:r w:rsidRPr="00AA44E9">
        <w:rPr>
          <w:sz w:val="24"/>
          <w:szCs w:val="24"/>
          <w:lang w:val="en-US"/>
        </w:rPr>
        <w:t>II</w:t>
      </w:r>
      <w:r w:rsidRPr="00AA44E9">
        <w:rPr>
          <w:sz w:val="24"/>
          <w:szCs w:val="24"/>
        </w:rPr>
        <w:t xml:space="preserve"> ступени учащихся (5-8 классы);</w:t>
      </w:r>
    </w:p>
    <w:p w:rsidR="00A5360D" w:rsidRPr="00AA44E9" w:rsidRDefault="00A5360D" w:rsidP="00AA44E9">
      <w:pPr>
        <w:pStyle w:val="NormalWeb"/>
        <w:numPr>
          <w:ilvl w:val="0"/>
          <w:numId w:val="13"/>
        </w:numPr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 xml:space="preserve">классные руководители </w:t>
      </w:r>
      <w:r w:rsidRPr="00AA44E9">
        <w:rPr>
          <w:sz w:val="24"/>
          <w:szCs w:val="24"/>
          <w:lang w:val="en-US"/>
        </w:rPr>
        <w:t>III</w:t>
      </w:r>
      <w:r w:rsidRPr="00AA44E9">
        <w:rPr>
          <w:sz w:val="24"/>
          <w:szCs w:val="24"/>
        </w:rPr>
        <w:t xml:space="preserve"> ступени учащихся (9-11 классы);</w:t>
      </w:r>
    </w:p>
    <w:p w:rsidR="00A5360D" w:rsidRPr="00AA44E9" w:rsidRDefault="00A5360D" w:rsidP="00AA44E9">
      <w:pPr>
        <w:pStyle w:val="NormalWeb"/>
        <w:spacing w:before="0" w:after="0"/>
        <w:ind w:left="714"/>
        <w:jc w:val="both"/>
        <w:rPr>
          <w:sz w:val="24"/>
          <w:szCs w:val="24"/>
        </w:rPr>
      </w:pPr>
    </w:p>
    <w:p w:rsidR="00A5360D" w:rsidRPr="00AA44E9" w:rsidRDefault="00A5360D" w:rsidP="00AA44E9">
      <w:pPr>
        <w:pStyle w:val="NormalWeb"/>
        <w:spacing w:before="0" w:after="0"/>
        <w:ind w:left="851"/>
        <w:jc w:val="both"/>
        <w:rPr>
          <w:b/>
          <w:sz w:val="24"/>
          <w:szCs w:val="24"/>
        </w:rPr>
      </w:pPr>
      <w:r w:rsidRPr="00AA44E9">
        <w:rPr>
          <w:b/>
          <w:sz w:val="24"/>
          <w:szCs w:val="24"/>
        </w:rPr>
        <w:t>5. Полномочия и ответственность членов методического объединения классных руководителей.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b/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5.1</w:t>
      </w:r>
      <w:r w:rsidRPr="00AA44E9">
        <w:rPr>
          <w:b/>
          <w:color w:val="000000"/>
          <w:sz w:val="24"/>
          <w:szCs w:val="24"/>
        </w:rPr>
        <w:t xml:space="preserve"> Полномочия:</w:t>
      </w:r>
    </w:p>
    <w:p w:rsidR="00A5360D" w:rsidRPr="00AA44E9" w:rsidRDefault="00A5360D" w:rsidP="00AA44E9">
      <w:pPr>
        <w:pStyle w:val="NormalWeb"/>
        <w:numPr>
          <w:ilvl w:val="0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выдвигать предложения об улучшении воспитательного процесса в школе;</w:t>
      </w:r>
    </w:p>
    <w:p w:rsidR="00A5360D" w:rsidRPr="00AA44E9" w:rsidRDefault="00A5360D" w:rsidP="00AA44E9">
      <w:pPr>
        <w:pStyle w:val="NormalWeb"/>
        <w:numPr>
          <w:ilvl w:val="0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вносить предложения в работу МО, программы развития школы;</w:t>
      </w:r>
    </w:p>
    <w:p w:rsidR="00A5360D" w:rsidRPr="00AA44E9" w:rsidRDefault="00A5360D" w:rsidP="00AA44E9">
      <w:pPr>
        <w:pStyle w:val="NormalWeb"/>
        <w:numPr>
          <w:ilvl w:val="0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обращаться за консультациями по проблеме воспитания к директору школы или заместителям директора;</w:t>
      </w:r>
    </w:p>
    <w:p w:rsidR="00A5360D" w:rsidRPr="00AA44E9" w:rsidRDefault="00A5360D" w:rsidP="00AA44E9">
      <w:pPr>
        <w:pStyle w:val="NormalWeb"/>
        <w:numPr>
          <w:ilvl w:val="0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ходатайствовать перед администрацией школы о поощрении членов методического объединения за достижения в работе;</w:t>
      </w:r>
    </w:p>
    <w:p w:rsidR="00A5360D" w:rsidRPr="00AA44E9" w:rsidRDefault="00A5360D" w:rsidP="00AA44E9">
      <w:pPr>
        <w:pStyle w:val="NormalWeb"/>
        <w:numPr>
          <w:ilvl w:val="0"/>
          <w:numId w:val="6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вносить предложения о публикации методических материалов классных руководителей;</w:t>
      </w:r>
    </w:p>
    <w:p w:rsidR="00A5360D" w:rsidRPr="00AA44E9" w:rsidRDefault="00A5360D" w:rsidP="00AA44E9">
      <w:pPr>
        <w:pStyle w:val="NormalWeb"/>
        <w:numPr>
          <w:ilvl w:val="0"/>
          <w:numId w:val="6"/>
        </w:numPr>
        <w:spacing w:before="0" w:after="0"/>
        <w:ind w:left="714" w:hanging="357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рекомендовать своим членам различные формы повышения педагогического мастерства за пределами школы.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b/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5.2</w:t>
      </w:r>
      <w:r w:rsidRPr="00AA44E9">
        <w:rPr>
          <w:b/>
          <w:color w:val="000000"/>
          <w:sz w:val="24"/>
          <w:szCs w:val="24"/>
        </w:rPr>
        <w:t xml:space="preserve"> Ответственность:</w:t>
      </w:r>
    </w:p>
    <w:p w:rsidR="00A5360D" w:rsidRPr="00AA44E9" w:rsidRDefault="00A5360D" w:rsidP="00AA44E9">
      <w:pPr>
        <w:pStyle w:val="NormalWeb"/>
        <w:numPr>
          <w:ilvl w:val="0"/>
          <w:numId w:val="7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объективность анализа деятельности классных руководителей;</w:t>
      </w:r>
    </w:p>
    <w:p w:rsidR="00A5360D" w:rsidRPr="00AA44E9" w:rsidRDefault="00A5360D" w:rsidP="00AA44E9">
      <w:pPr>
        <w:pStyle w:val="NormalWeb"/>
        <w:numPr>
          <w:ilvl w:val="0"/>
          <w:numId w:val="7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своевременную реализацию главных направлений работы;</w:t>
      </w:r>
    </w:p>
    <w:p w:rsidR="00A5360D" w:rsidRPr="00AA44E9" w:rsidRDefault="00A5360D" w:rsidP="00AA44E9">
      <w:pPr>
        <w:pStyle w:val="NormalWeb"/>
        <w:numPr>
          <w:ilvl w:val="0"/>
          <w:numId w:val="7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качественную разработку и проведение каждого мероприятия по плану работы МО;</w:t>
      </w:r>
    </w:p>
    <w:p w:rsidR="00A5360D" w:rsidRPr="00AA44E9" w:rsidRDefault="00A5360D" w:rsidP="00AA44E9">
      <w:pPr>
        <w:pStyle w:val="NormalWeb"/>
        <w:numPr>
          <w:ilvl w:val="0"/>
          <w:numId w:val="7"/>
        </w:numPr>
        <w:spacing w:before="0" w:after="0"/>
        <w:ind w:left="714" w:hanging="357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корректность обсуждаемых вопросов.</w:t>
      </w:r>
    </w:p>
    <w:p w:rsidR="00A5360D" w:rsidRPr="00AA44E9" w:rsidRDefault="00A5360D" w:rsidP="00AA44E9">
      <w:pPr>
        <w:pStyle w:val="NormalWeb"/>
        <w:spacing w:before="0" w:after="0"/>
        <w:ind w:left="709"/>
        <w:jc w:val="both"/>
        <w:rPr>
          <w:b/>
          <w:sz w:val="24"/>
          <w:szCs w:val="24"/>
        </w:rPr>
      </w:pPr>
      <w:r w:rsidRPr="00AA44E9">
        <w:rPr>
          <w:b/>
          <w:sz w:val="24"/>
          <w:szCs w:val="24"/>
        </w:rPr>
        <w:t>6. Организация работы методического объединения классных руководителей.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6.1 Деятельность Методического объединения курирует заместитель директора школы по воспитательной работе.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Куратор деятельности методического объединения классных руководителей: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b/>
          <w:color w:val="000000"/>
          <w:sz w:val="24"/>
          <w:szCs w:val="24"/>
        </w:rPr>
        <w:t>Несет ответственность:</w:t>
      </w:r>
    </w:p>
    <w:p w:rsidR="00A5360D" w:rsidRPr="00AA44E9" w:rsidRDefault="00A5360D" w:rsidP="00AA44E9">
      <w:pPr>
        <w:pStyle w:val="NormalWeb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планирование, подготовку, проведение и анализ деятельности методического объединения классных руководителей;</w:t>
      </w:r>
    </w:p>
    <w:p w:rsidR="00A5360D" w:rsidRPr="00AA44E9" w:rsidRDefault="00A5360D" w:rsidP="00AA44E9">
      <w:pPr>
        <w:pStyle w:val="NormalWeb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ведение документации и отчетности деятельности методического объединения классных руководителей;</w:t>
      </w:r>
    </w:p>
    <w:p w:rsidR="00A5360D" w:rsidRPr="00AA44E9" w:rsidRDefault="00A5360D" w:rsidP="00AA44E9">
      <w:pPr>
        <w:pStyle w:val="NormalWeb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своевременное предоставление необходимой документации администрации школы, в вышестоящие инстанции о работе объединения и проведенных мероприятиях;</w:t>
      </w:r>
    </w:p>
    <w:p w:rsidR="00A5360D" w:rsidRPr="00AA44E9" w:rsidRDefault="00A5360D" w:rsidP="00AA44E9">
      <w:pPr>
        <w:pStyle w:val="NormalWeb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повышение методического (научно-методического) уровня воспитательной работы;</w:t>
      </w:r>
    </w:p>
    <w:p w:rsidR="00A5360D" w:rsidRPr="00AA44E9" w:rsidRDefault="00A5360D" w:rsidP="00AA44E9">
      <w:pPr>
        <w:pStyle w:val="NormalWeb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совершенствование психолого-педагогической подготовки классных руководителей;</w:t>
      </w:r>
    </w:p>
    <w:p w:rsidR="00A5360D" w:rsidRPr="00AA44E9" w:rsidRDefault="00A5360D" w:rsidP="00AA44E9">
      <w:pPr>
        <w:pStyle w:val="NormalWeb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выполнение классными руководителями их функциональных обязанностей;</w:t>
      </w:r>
    </w:p>
    <w:p w:rsidR="00A5360D" w:rsidRPr="00AA44E9" w:rsidRDefault="00A5360D" w:rsidP="00AA44E9">
      <w:pPr>
        <w:pStyle w:val="NormalWeb"/>
        <w:numPr>
          <w:ilvl w:val="0"/>
          <w:numId w:val="8"/>
        </w:numPr>
        <w:spacing w:before="0" w:after="0"/>
        <w:ind w:left="714" w:hanging="357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 формирование банка данных воспитывающих дел.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b/>
          <w:color w:val="000000"/>
          <w:sz w:val="24"/>
          <w:szCs w:val="24"/>
        </w:rPr>
        <w:t>Организует</w:t>
      </w:r>
      <w:r w:rsidRPr="00AA44E9">
        <w:rPr>
          <w:color w:val="000000"/>
          <w:sz w:val="24"/>
          <w:szCs w:val="24"/>
        </w:rPr>
        <w:t>:</w:t>
      </w:r>
    </w:p>
    <w:p w:rsidR="00A5360D" w:rsidRPr="00AA44E9" w:rsidRDefault="00A5360D" w:rsidP="00AA44E9">
      <w:pPr>
        <w:pStyle w:val="NormalWeb"/>
        <w:numPr>
          <w:ilvl w:val="0"/>
          <w:numId w:val="9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взаимодействие классных руководителей - членов методического объединения между собой и с другими подразделениями школы;</w:t>
      </w:r>
    </w:p>
    <w:p w:rsidR="00A5360D" w:rsidRPr="00AA44E9" w:rsidRDefault="00A5360D" w:rsidP="00AA44E9">
      <w:pPr>
        <w:pStyle w:val="NormalWeb"/>
        <w:numPr>
          <w:ilvl w:val="0"/>
          <w:numId w:val="9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заседания методического объединения, открытые мероприятия, семинары, конференции и другие формы повышения квалификации педагогов;</w:t>
      </w:r>
    </w:p>
    <w:p w:rsidR="00A5360D" w:rsidRPr="00AA44E9" w:rsidRDefault="00A5360D" w:rsidP="00AA44E9">
      <w:pPr>
        <w:pStyle w:val="NormalWeb"/>
        <w:numPr>
          <w:ilvl w:val="0"/>
          <w:numId w:val="9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A5360D" w:rsidRPr="00AA44E9" w:rsidRDefault="00A5360D" w:rsidP="00AA44E9">
      <w:pPr>
        <w:pStyle w:val="NormalWeb"/>
        <w:numPr>
          <w:ilvl w:val="0"/>
          <w:numId w:val="9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консультирование по вопросам воспитательной работы классных руководителей.</w:t>
      </w:r>
    </w:p>
    <w:p w:rsidR="00A5360D" w:rsidRPr="00AA44E9" w:rsidRDefault="00A5360D" w:rsidP="00AA44E9">
      <w:pPr>
        <w:pStyle w:val="NormalWeb"/>
        <w:numPr>
          <w:ilvl w:val="0"/>
          <w:numId w:val="9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координирует планирование, организацию и педагогический анализ воспитывающих дел в классных коллективах;</w:t>
      </w:r>
    </w:p>
    <w:p w:rsidR="00A5360D" w:rsidRPr="00AA44E9" w:rsidRDefault="00A5360D" w:rsidP="00AA44E9">
      <w:pPr>
        <w:pStyle w:val="NormalWeb"/>
        <w:numPr>
          <w:ilvl w:val="0"/>
          <w:numId w:val="9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содействует становлению и развитию системы воспитательной работы в классных коллективах;</w:t>
      </w:r>
    </w:p>
    <w:p w:rsidR="00A5360D" w:rsidRPr="00AA44E9" w:rsidRDefault="00A5360D" w:rsidP="00AA44E9">
      <w:pPr>
        <w:pStyle w:val="NormalWeb"/>
        <w:numPr>
          <w:ilvl w:val="0"/>
          <w:numId w:val="9"/>
        </w:numPr>
        <w:spacing w:before="0" w:after="0"/>
        <w:jc w:val="both"/>
        <w:rPr>
          <w:sz w:val="24"/>
          <w:szCs w:val="24"/>
        </w:rPr>
      </w:pPr>
      <w:r w:rsidRPr="00AA44E9">
        <w:rPr>
          <w:sz w:val="24"/>
          <w:szCs w:val="24"/>
        </w:rPr>
        <w:t>принимает участие в подготовке к процедуре аттестации классных руководителей;</w:t>
      </w:r>
    </w:p>
    <w:p w:rsidR="00A5360D" w:rsidRPr="00AA44E9" w:rsidRDefault="00A5360D" w:rsidP="00AA44E9">
      <w:pPr>
        <w:pStyle w:val="NormalWeb"/>
        <w:numPr>
          <w:ilvl w:val="0"/>
          <w:numId w:val="9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участвует в научно-исследовательской, методической работе школы по вопросам воспитания;</w:t>
      </w:r>
    </w:p>
    <w:p w:rsidR="00A5360D" w:rsidRPr="00AA44E9" w:rsidRDefault="00A5360D" w:rsidP="00AA44E9">
      <w:pPr>
        <w:pStyle w:val="NormalWeb"/>
        <w:numPr>
          <w:ilvl w:val="0"/>
          <w:numId w:val="9"/>
        </w:numPr>
        <w:spacing w:before="0" w:after="0"/>
        <w:ind w:left="714" w:hanging="357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организует исследовательские (творческие) группы педагогов и курирует их деятельность.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6.2 План работы методического объединения утверждается сроком на один учебный год на заседании объединения (в случае необходимости в него могут быть внесены  коррективы). План методического объединения классных руководителей является частью годового плана работы школы. Заседания, в зависимости от темы и целей, могут проходить как в полном составе, так и по творческим группам, соответствующим ступеням образования.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 xml:space="preserve">6.3 Периодичность заседаний методического объединения определяется годовым планом работы. Заседания методического объединения протоколируются. </w:t>
      </w:r>
    </w:p>
    <w:p w:rsidR="00A5360D" w:rsidRPr="00AA44E9" w:rsidRDefault="00A5360D" w:rsidP="00AA44E9">
      <w:pPr>
        <w:pStyle w:val="NormalWeb"/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6.4 В конце учебного года анализ деятельности МО представляется администрации школы.</w:t>
      </w:r>
    </w:p>
    <w:p w:rsidR="00A5360D" w:rsidRPr="00AA44E9" w:rsidRDefault="00A5360D" w:rsidP="00AA44E9">
      <w:pPr>
        <w:pStyle w:val="NormalWeb"/>
        <w:spacing w:before="0" w:after="0"/>
        <w:ind w:left="851"/>
        <w:jc w:val="both"/>
        <w:rPr>
          <w:b/>
          <w:sz w:val="24"/>
          <w:szCs w:val="24"/>
        </w:rPr>
      </w:pPr>
      <w:r w:rsidRPr="00AA44E9">
        <w:rPr>
          <w:b/>
          <w:sz w:val="24"/>
          <w:szCs w:val="24"/>
        </w:rPr>
        <w:t>7. Документация и отчетность методического объединения классных руководителей:</w:t>
      </w:r>
    </w:p>
    <w:p w:rsidR="00A5360D" w:rsidRPr="00AA44E9" w:rsidRDefault="00A5360D" w:rsidP="00AA44E9">
      <w:pPr>
        <w:pStyle w:val="NormalWeb"/>
        <w:numPr>
          <w:ilvl w:val="0"/>
          <w:numId w:val="10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Положение о методическом объединении</w:t>
      </w:r>
    </w:p>
    <w:p w:rsidR="00A5360D" w:rsidRPr="00AA44E9" w:rsidRDefault="00A5360D" w:rsidP="00AA44E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>Годовой план работы</w:t>
      </w:r>
    </w:p>
    <w:p w:rsidR="00A5360D" w:rsidRPr="00AA44E9" w:rsidRDefault="00A5360D" w:rsidP="00AA44E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>Протоколы заседаний</w:t>
      </w:r>
    </w:p>
    <w:p w:rsidR="00A5360D" w:rsidRPr="00AA44E9" w:rsidRDefault="00A5360D" w:rsidP="00AA44E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4E9">
        <w:rPr>
          <w:rFonts w:ascii="Times New Roman" w:hAnsi="Times New Roman"/>
          <w:sz w:val="24"/>
          <w:szCs w:val="24"/>
        </w:rPr>
        <w:t>Материалы заседаний</w:t>
      </w:r>
    </w:p>
    <w:p w:rsidR="00A5360D" w:rsidRPr="00AA44E9" w:rsidRDefault="00A5360D" w:rsidP="00AA44E9">
      <w:pPr>
        <w:pStyle w:val="NormalWeb"/>
        <w:numPr>
          <w:ilvl w:val="0"/>
          <w:numId w:val="10"/>
        </w:numPr>
        <w:spacing w:before="0" w:after="0"/>
        <w:jc w:val="both"/>
        <w:rPr>
          <w:color w:val="000000"/>
          <w:sz w:val="24"/>
          <w:szCs w:val="24"/>
        </w:rPr>
      </w:pPr>
      <w:r w:rsidRPr="00AA44E9">
        <w:rPr>
          <w:color w:val="000000"/>
          <w:sz w:val="24"/>
          <w:szCs w:val="24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руководителей.</w:t>
      </w:r>
    </w:p>
    <w:p w:rsidR="00A5360D" w:rsidRPr="00AA44E9" w:rsidRDefault="00A5360D" w:rsidP="00AA44E9">
      <w:pPr>
        <w:pStyle w:val="BodyTextIndent"/>
        <w:tabs>
          <w:tab w:val="left" w:pos="1134"/>
        </w:tabs>
        <w:rPr>
          <w:b/>
          <w:sz w:val="24"/>
        </w:rPr>
      </w:pPr>
    </w:p>
    <w:p w:rsidR="00A5360D" w:rsidRDefault="00A5360D" w:rsidP="00AA44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60D" w:rsidRDefault="00A5360D" w:rsidP="00AA44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60D" w:rsidRDefault="00A5360D" w:rsidP="00AA44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60D" w:rsidRDefault="00A5360D" w:rsidP="00AA44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60D" w:rsidRDefault="00A5360D" w:rsidP="00AA44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360D" w:rsidRDefault="00A5360D" w:rsidP="00133E4D">
      <w:pPr>
        <w:widowControl w:val="0"/>
        <w:spacing w:after="0"/>
        <w:jc w:val="center"/>
        <w:rPr>
          <w:bCs/>
          <w:lang w:val="tt-RU"/>
        </w:rPr>
      </w:pPr>
      <w:r>
        <w:rPr>
          <w:bCs/>
        </w:rPr>
        <w:t>Лист ознакомления</w:t>
      </w:r>
    </w:p>
    <w:p w:rsidR="00A5360D" w:rsidRPr="00133E4D" w:rsidRDefault="00A5360D" w:rsidP="00133E4D">
      <w:pPr>
        <w:widowControl w:val="0"/>
        <w:spacing w:after="0"/>
        <w:jc w:val="center"/>
        <w:rPr>
          <w:bCs/>
        </w:rPr>
      </w:pPr>
      <w:r>
        <w:rPr>
          <w:bCs/>
          <w:lang w:val="tt-RU"/>
        </w:rPr>
        <w:t>с поло</w:t>
      </w:r>
      <w:r>
        <w:rPr>
          <w:bCs/>
        </w:rPr>
        <w:t>ж</w:t>
      </w:r>
      <w:r>
        <w:rPr>
          <w:bCs/>
          <w:lang w:val="tt-RU"/>
        </w:rPr>
        <w:t>ением о методическом объединении  классных руководителей</w:t>
      </w:r>
    </w:p>
    <w:p w:rsidR="00A5360D" w:rsidRDefault="00A5360D" w:rsidP="00133E4D">
      <w:pPr>
        <w:shd w:val="clear" w:color="auto" w:fill="FFFFFF"/>
        <w:spacing w:after="0" w:line="245" w:lineRule="atLeast"/>
        <w:jc w:val="center"/>
        <w:rPr>
          <w:bCs/>
          <w:iCs/>
          <w:lang w:val="tt-RU"/>
        </w:rPr>
      </w:pPr>
      <w:r>
        <w:rPr>
          <w:bCs/>
          <w:iCs/>
          <w:lang w:val="tt-RU"/>
        </w:rPr>
        <w:t>МБОУ “Большетиганская СОШ” Алексеевского муниципального района РТ</w:t>
      </w:r>
    </w:p>
    <w:p w:rsidR="00A5360D" w:rsidRDefault="00A5360D" w:rsidP="00133E4D">
      <w:pPr>
        <w:widowControl w:val="0"/>
        <w:tabs>
          <w:tab w:val="left" w:leader="underscore" w:pos="7614"/>
        </w:tabs>
        <w:ind w:left="360" w:hanging="36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9"/>
        <w:gridCol w:w="4255"/>
        <w:gridCol w:w="2427"/>
        <w:gridCol w:w="2427"/>
      </w:tblGrid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№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ФИО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Дата ознакомления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Подпись</w:t>
            </w: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1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Байрамов Х.Х.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2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Халилова Ф.З.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3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Байрамова Ф.К.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4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Асфандиярова ГН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5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СайфутдиноваА.Н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6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Кадирова Г.С.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7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Зарипова Р.Р.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8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Зарипова Г.Р.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9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Шамсутдинова Р.М.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10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Сунаева Л.Х.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11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Насыйхова Ф.А.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12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Галимов И.Н.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13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Яруллина Р.Д.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14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Ахметзянова И.Р.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15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Галимова А.Р.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16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Валеева Р.Г.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5360D" w:rsidRPr="00376CCE" w:rsidTr="007C77FF">
        <w:tc>
          <w:tcPr>
            <w:tcW w:w="599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Cs/>
                <w:sz w:val="24"/>
                <w:szCs w:val="24"/>
              </w:rPr>
            </w:pPr>
            <w:r w:rsidRPr="00376CCE">
              <w:rPr>
                <w:bCs/>
              </w:rPr>
              <w:t>17</w:t>
            </w:r>
          </w:p>
        </w:tc>
        <w:tc>
          <w:tcPr>
            <w:tcW w:w="4255" w:type="dxa"/>
          </w:tcPr>
          <w:p w:rsidR="00A5360D" w:rsidRPr="00376CCE" w:rsidRDefault="00A5360D" w:rsidP="007C77FF">
            <w:pPr>
              <w:widowControl w:val="0"/>
              <w:rPr>
                <w:color w:val="000000"/>
                <w:sz w:val="24"/>
                <w:szCs w:val="24"/>
              </w:rPr>
            </w:pPr>
            <w:r w:rsidRPr="00376CCE">
              <w:rPr>
                <w:rFonts w:cs="Courier New"/>
                <w:color w:val="000000"/>
              </w:rPr>
              <w:t>Галимова А.Б.</w:t>
            </w: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A5360D" w:rsidRPr="00376CCE" w:rsidRDefault="00A5360D" w:rsidP="007C77FF">
            <w:pPr>
              <w:widowControl w:val="0"/>
              <w:tabs>
                <w:tab w:val="left" w:leader="underscore" w:pos="76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A5360D" w:rsidRDefault="00A5360D" w:rsidP="00133E4D">
      <w:pPr>
        <w:widowControl w:val="0"/>
        <w:tabs>
          <w:tab w:val="left" w:leader="underscore" w:pos="7614"/>
        </w:tabs>
        <w:ind w:left="360" w:hanging="360"/>
        <w:jc w:val="center"/>
        <w:rPr>
          <w:b/>
          <w:bCs/>
          <w:sz w:val="28"/>
          <w:szCs w:val="28"/>
        </w:rPr>
      </w:pPr>
    </w:p>
    <w:p w:rsidR="00A5360D" w:rsidRDefault="00A5360D" w:rsidP="00133E4D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A5360D" w:rsidRDefault="00A5360D" w:rsidP="00133E4D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A5360D" w:rsidRDefault="00A5360D" w:rsidP="00133E4D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A5360D" w:rsidRPr="00AA44E9" w:rsidRDefault="00A5360D" w:rsidP="00AA44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360D" w:rsidRPr="00AA44E9" w:rsidSect="00F229E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2134"/>
    <w:multiLevelType w:val="hybridMultilevel"/>
    <w:tmpl w:val="EA44B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A5A8E"/>
    <w:multiLevelType w:val="hybridMultilevel"/>
    <w:tmpl w:val="9CB69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72190"/>
    <w:multiLevelType w:val="hybridMultilevel"/>
    <w:tmpl w:val="6D9C5BA4"/>
    <w:lvl w:ilvl="0" w:tplc="89D4129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4104D5B"/>
    <w:multiLevelType w:val="hybridMultilevel"/>
    <w:tmpl w:val="859EA2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663569"/>
    <w:multiLevelType w:val="hybridMultilevel"/>
    <w:tmpl w:val="5B24DC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BC7D67"/>
    <w:multiLevelType w:val="hybridMultilevel"/>
    <w:tmpl w:val="4D981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407FEC"/>
    <w:multiLevelType w:val="hybridMultilevel"/>
    <w:tmpl w:val="A2BC86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4C4618"/>
    <w:multiLevelType w:val="hybridMultilevel"/>
    <w:tmpl w:val="6F267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7F1ED1"/>
    <w:multiLevelType w:val="hybridMultilevel"/>
    <w:tmpl w:val="CB68E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6C6A3B"/>
    <w:multiLevelType w:val="multilevel"/>
    <w:tmpl w:val="359E35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54045355"/>
    <w:multiLevelType w:val="hybridMultilevel"/>
    <w:tmpl w:val="75B87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842494"/>
    <w:multiLevelType w:val="hybridMultilevel"/>
    <w:tmpl w:val="1668F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AF6029"/>
    <w:multiLevelType w:val="multilevel"/>
    <w:tmpl w:val="BE8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AC15647"/>
    <w:multiLevelType w:val="hybridMultilevel"/>
    <w:tmpl w:val="5378A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13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44E9"/>
    <w:rsid w:val="000B1931"/>
    <w:rsid w:val="00133E4D"/>
    <w:rsid w:val="00176F1B"/>
    <w:rsid w:val="003172D0"/>
    <w:rsid w:val="00376CCE"/>
    <w:rsid w:val="00602A4D"/>
    <w:rsid w:val="007C77FF"/>
    <w:rsid w:val="00A5360D"/>
    <w:rsid w:val="00AA44E9"/>
    <w:rsid w:val="00C661C0"/>
    <w:rsid w:val="00F0291F"/>
    <w:rsid w:val="00F2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4E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A44E9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A44E9"/>
    <w:rPr>
      <w:rFonts w:ascii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AA44E9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AA44E9"/>
    <w:pPr>
      <w:ind w:left="720"/>
      <w:contextualSpacing/>
    </w:pPr>
  </w:style>
  <w:style w:type="paragraph" w:customStyle="1" w:styleId="section1">
    <w:name w:val="section1"/>
    <w:basedOn w:val="Normal"/>
    <w:uiPriority w:val="99"/>
    <w:rsid w:val="00AA44E9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6</Pages>
  <Words>1653</Words>
  <Characters>9426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Фарида</cp:lastModifiedBy>
  <cp:revision>5</cp:revision>
  <cp:lastPrinted>2014-12-15T12:28:00Z</cp:lastPrinted>
  <dcterms:created xsi:type="dcterms:W3CDTF">2014-11-05T20:27:00Z</dcterms:created>
  <dcterms:modified xsi:type="dcterms:W3CDTF">2014-12-15T12:30:00Z</dcterms:modified>
</cp:coreProperties>
</file>